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1276"/>
        <w:gridCol w:w="1666"/>
        <w:gridCol w:w="423"/>
        <w:gridCol w:w="6607"/>
      </w:tblGrid>
      <w:tr w:rsidRPr="0018442E" w:rsidR="003D1B71" w:rsidTr="00A158B7" w14:paraId="6DC9FFB9" w14:textId="7777777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Pr="0018442E" w:rsidR="003D1B71" w:rsidP="003D1B71" w:rsidRDefault="00657529" w14:paraId="3E4D3985" w14:textId="726A5640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  <w:lang w:val="en-GB"/>
              </w:rPr>
            </w:pPr>
            <w:r w:rsidRPr="0065752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editId="0A8838FC" wp14:anchorId="1E85970C">
                  <wp:simplePos x="0" y="0"/>
                  <wp:positionH relativeFrom="column">
                    <wp:posOffset>-340073</wp:posOffset>
                  </wp:positionH>
                  <wp:positionV relativeFrom="paragraph">
                    <wp:posOffset>-366395</wp:posOffset>
                  </wp:positionV>
                  <wp:extent cx="2019300" cy="2592705"/>
                  <wp:effectExtent l="0" t="0" r="0" b="0"/>
                  <wp:wrapNone/>
                  <wp:docPr id="1967142679" name="Picture 1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5927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Pr="0018442E" w:rsidR="003D1B71" w:rsidP="00590471" w:rsidRDefault="001E393E" w14:paraId="33A46F25" w14:textId="0845377E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en-GB"/>
              </w:rPr>
            </w:pPr>
            <w:r w:rsidRPr="00BE25BB">
              <w:rPr>
                <w:rFonts w:eastAsia="SimSu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editId="59085639" wp14:anchorId="36980999">
                      <wp:simplePos x="0" y="0"/>
                      <wp:positionH relativeFrom="column">
                        <wp:posOffset>-3006365</wp:posOffset>
                      </wp:positionH>
                      <wp:positionV relativeFrom="paragraph">
                        <wp:posOffset>2345424</wp:posOffset>
                      </wp:positionV>
                      <wp:extent cx="4312692" cy="3984587"/>
                      <wp:effectExtent l="0" t="0" r="12065" b="16510"/>
                      <wp:wrapNone/>
                      <wp:docPr id="46990155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2692" cy="39845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FC1DD"/>
                              </a:solidFill>
                              <a:ln w="1270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CA6BFC" w:rsidR="00CA6BFC" w:rsidP="00CA6BFC" w:rsidRDefault="00BE25BB" w14:paraId="54C18692" w14:textId="1F546DC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8"/>
                                      <w:szCs w:val="28"/>
                                    </w:rPr>
                                  </w:pPr>
                                  <w:r w:rsidRPr="00CA6BFC"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8"/>
                                      <w:szCs w:val="28"/>
                                    </w:rPr>
                                    <w:t>What’s important to me…</w:t>
                                  </w:r>
                                </w:p>
                                <w:p w:rsidR="00CA6BFC" w:rsidP="00CA6BFC" w:rsidRDefault="00CA6BFC" w14:paraId="6548E56D" w14:textId="77777777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220"/>
                                    <w:jc w:val="center"/>
                                    <w:rPr>
                                      <w:color w:val="1E3B53" w:themeColor="accent5" w:themeShade="80"/>
                                    </w:rPr>
                                  </w:pPr>
                                </w:p>
                                <w:p w:rsidRPr="001E393E" w:rsidR="00CA6BFC" w:rsidP="00CA6BFC" w:rsidRDefault="00CA6BFC" w14:paraId="2B898BCB" w14:textId="783907D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Working collaboratively with families and professionals.</w:t>
                                  </w:r>
                                </w:p>
                                <w:p w:rsidRPr="001E393E" w:rsidR="00CA6BFC" w:rsidP="00CA6BFC" w:rsidRDefault="00CA6BFC" w14:paraId="77FA491E" w14:textId="246EF48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Keeping children at the heart.</w:t>
                                  </w:r>
                                </w:p>
                                <w:p w:rsidRPr="001E393E" w:rsidR="00CA6BFC" w:rsidP="00CA6BFC" w:rsidRDefault="00CA6BFC" w14:paraId="54B3CBCD" w14:textId="3AF8D3F1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Placing psychology at the foref</w:t>
                                  </w:r>
                                  <w:r w:rsidRPr="001E393E" w:rsid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ront</w:t>
                                  </w: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Pr="001E393E" w:rsidR="00CA6BFC" w:rsidP="00CA6BFC" w:rsidRDefault="00BE25BB" w14:paraId="28681048" w14:textId="44A7BFE3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Being part of a well-connected team</w:t>
                                  </w:r>
                                  <w:r w:rsidRPr="001E393E" w:rsidR="00CA6BFC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Pr="001E393E" w:rsidR="00CA6BFC" w:rsidP="00CA6BFC" w:rsidRDefault="001E393E" w14:paraId="3563739A" w14:textId="2AE2F123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S</w:t>
                                  </w:r>
                                  <w:r w:rsidRPr="001E393E" w:rsidR="00CA6BFC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 xml:space="preserve">upporting </w:t>
                                  </w:r>
                                  <w:r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others to feel seen and heard</w:t>
                                  </w:r>
                                  <w:r w:rsidRPr="001E393E" w:rsidR="00CA6BFC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Pr="001E393E" w:rsidR="00CA6BFC" w:rsidP="00CA6BFC" w:rsidRDefault="00BE25BB" w14:paraId="377BD38A" w14:textId="73D5D9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Values-driven practice</w:t>
                                  </w:r>
                                  <w:r w:rsidRPr="001E393E" w:rsidR="00CA6BFC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Pr="001E393E" w:rsidR="00CA6BFC" w:rsidP="00CA6BFC" w:rsidRDefault="00CA6BFC" w14:paraId="67C64D73" w14:textId="6DF314AA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6"/>
                                    </w:numPr>
                                    <w:autoSpaceDE/>
                                    <w:autoSpaceDN/>
                                    <w:adjustRightInd/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32"/>
                                    </w:rPr>
                                    <w:t>Relationships.</w:t>
                                  </w:r>
                                </w:p>
                                <w:p w:rsidR="00CA6BFC" w:rsidP="00BE25BB" w:rsidRDefault="00CA6BFC" w14:paraId="44509748" w14:textId="4EF59B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style="position:absolute;margin-left:-236.7pt;margin-top:184.7pt;width:339.6pt;height:3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fc1dd" strokecolor="#679bc8 [1940]" strokeweight="1pt" w14:anchorId="3698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">
                      <v:stroke joinstyle="miter"/>
                      <v:textbox>
                        <w:txbxContent>
                          <w:p w:rsidRPr="00CA6BFC" w:rsidR="00CA6BFC" w:rsidP="00CA6BFC" w:rsidRDefault="00BE25BB" w14:paraId="54C18692" w14:textId="1F546DC0">
                            <w:pPr>
                              <w:jc w:val="center"/>
                              <w:rPr>
                                <w:b/>
                                <w:bCs/>
                                <w:color w:val="1E3B53" w:themeColor="accent5" w:themeShade="80"/>
                                <w:sz w:val="28"/>
                                <w:szCs w:val="28"/>
                              </w:rPr>
                            </w:pPr>
                            <w:r w:rsidRPr="00CA6BFC">
                              <w:rPr>
                                <w:b/>
                                <w:bCs/>
                                <w:color w:val="1E3B53" w:themeColor="accent5" w:themeShade="80"/>
                                <w:sz w:val="28"/>
                                <w:szCs w:val="28"/>
                              </w:rPr>
                              <w:t>What’s important to me…</w:t>
                            </w:r>
                          </w:p>
                          <w:p w:rsidR="00CA6BFC" w:rsidP="00CA6BFC" w:rsidRDefault="00CA6BFC" w14:paraId="6548E56D" w14:textId="77777777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220"/>
                              <w:jc w:val="center"/>
                              <w:rPr>
                                <w:color w:val="1E3B53" w:themeColor="accent5" w:themeShade="80"/>
                              </w:rPr>
                            </w:pPr>
                          </w:p>
                          <w:p w:rsidRPr="001E393E" w:rsidR="00CA6BFC" w:rsidP="00CA6BFC" w:rsidRDefault="00CA6BFC" w14:paraId="2B898BCB" w14:textId="783907D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Working collaboratively with families and professionals.</w:t>
                            </w:r>
                          </w:p>
                          <w:p w:rsidRPr="001E393E" w:rsidR="00CA6BFC" w:rsidP="00CA6BFC" w:rsidRDefault="00CA6BFC" w14:paraId="77FA491E" w14:textId="246EF48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Keeping children at the heart.</w:t>
                            </w:r>
                          </w:p>
                          <w:p w:rsidRPr="001E393E" w:rsidR="00CA6BFC" w:rsidP="00CA6BFC" w:rsidRDefault="00CA6BFC" w14:paraId="54B3CBCD" w14:textId="3AF8D3F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Placing psychology at the foref</w:t>
                            </w:r>
                            <w:r w:rsidRPr="001E393E" w:rsid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ront</w:t>
                            </w: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Pr="001E393E" w:rsidR="00CA6BFC" w:rsidP="00CA6BFC" w:rsidRDefault="00BE25BB" w14:paraId="28681048" w14:textId="44A7BFE3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Being part of a well-connected team</w:t>
                            </w:r>
                            <w:r w:rsidRPr="001E393E" w:rsidR="00CA6BFC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Pr="001E393E" w:rsidR="00CA6BFC" w:rsidP="00CA6BFC" w:rsidRDefault="001E393E" w14:paraId="3563739A" w14:textId="2AE2F123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S</w:t>
                            </w:r>
                            <w:r w:rsidRPr="001E393E" w:rsidR="00CA6BFC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upporting </w:t>
                            </w:r>
                            <w:r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others to feel seen and heard</w:t>
                            </w:r>
                            <w:r w:rsidRPr="001E393E" w:rsidR="00CA6BFC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Pr="001E393E" w:rsidR="00CA6BFC" w:rsidP="00CA6BFC" w:rsidRDefault="00BE25BB" w14:paraId="377BD38A" w14:textId="73D5D9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Values-driven practice</w:t>
                            </w:r>
                            <w:r w:rsidRPr="001E393E" w:rsidR="00CA6BFC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Pr="001E393E" w:rsidR="00CA6BFC" w:rsidP="00CA6BFC" w:rsidRDefault="00CA6BFC" w14:paraId="67C64D73" w14:textId="6DF314A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adjustRightInd/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Relationships.</w:t>
                            </w:r>
                          </w:p>
                          <w:p w:rsidR="00CA6BFC" w:rsidP="00BE25BB" w:rsidRDefault="00CA6BFC" w14:paraId="44509748" w14:textId="4EF59BE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607" w:type="dxa"/>
            <w:tcBorders>
              <w:bottom w:val="nil"/>
            </w:tcBorders>
          </w:tcPr>
          <w:p w:rsidRPr="0018442E" w:rsidR="003D1B71" w:rsidP="00310F17" w:rsidRDefault="00657529" w14:paraId="4648B163" w14:textId="5BC6D4B1">
            <w:pPr>
              <w:pStyle w:val="Title"/>
              <w:rPr>
                <w:lang w:val="en-GB"/>
              </w:rPr>
            </w:pPr>
            <w:r w:rsidRPr="00BE25BB">
              <w:rPr>
                <w:sz w:val="56"/>
                <w:szCs w:val="48"/>
                <w:lang w:val="en-GB"/>
              </w:rPr>
              <w:t xml:space="preserve">Dr Holly Robertson </w:t>
            </w:r>
            <w:r w:rsidRPr="0018442E" w:rsidR="003D1B71">
              <w:rPr>
                <w:lang w:val="en-GB" w:bidi="en-GB"/>
              </w:rPr>
              <w:br/>
            </w:r>
            <w:r w:rsidRPr="00657529">
              <w:rPr>
                <w:i/>
                <w:iCs/>
                <w:sz w:val="32"/>
                <w:szCs w:val="28"/>
                <w:lang w:val="en-GB"/>
              </w:rPr>
              <w:t>Deputy Principal Educational Psychologist</w:t>
            </w:r>
          </w:p>
        </w:tc>
      </w:tr>
      <w:tr w:rsidRPr="0018442E" w:rsidR="003D1B71" w:rsidTr="00A158B7" w14:paraId="6EF7D2B4" w14:textId="7777777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Pr="0018442E" w:rsidR="003D1B71" w:rsidRDefault="003D1B71" w14:paraId="79645776" w14:textId="77777777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Pr="0018442E" w:rsidR="003D1B71" w:rsidP="00590471" w:rsidRDefault="003D1B71" w14:paraId="197C426E" w14:textId="77777777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BE25BB" w:rsidP="00BE25BB" w:rsidRDefault="00BE25BB" w14:paraId="6FD53303" w14:textId="42EA3738">
            <w:pPr>
              <w:pStyle w:val="Heading2"/>
              <w:rPr>
                <w:szCs w:val="28"/>
                <w:lang w:val="en-GB"/>
              </w:rPr>
            </w:pPr>
          </w:p>
          <w:p w:rsidR="00BE25BB" w:rsidP="00BE25BB" w:rsidRDefault="00BE25BB" w14:paraId="3C4CDDF0" w14:textId="431CDD5F">
            <w:pPr>
              <w:rPr>
                <w:lang w:val="en-GB"/>
              </w:rPr>
            </w:pPr>
          </w:p>
          <w:p w:rsidR="00BE25BB" w:rsidP="00BE25BB" w:rsidRDefault="00BE25BB" w14:paraId="3404DF38" w14:textId="6A436683">
            <w:pPr>
              <w:rPr>
                <w:lang w:val="en-GB"/>
              </w:rPr>
            </w:pPr>
          </w:p>
          <w:p w:rsidR="00BE25BB" w:rsidP="00BE25BB" w:rsidRDefault="00BE25BB" w14:paraId="67509DF5" w14:textId="0CB60F28">
            <w:pPr>
              <w:rPr>
                <w:lang w:val="en-GB"/>
              </w:rPr>
            </w:pPr>
          </w:p>
          <w:p w:rsidR="00BE25BB" w:rsidP="00BE25BB" w:rsidRDefault="00BE25BB" w14:paraId="1D2480BF" w14:textId="52473230">
            <w:pPr>
              <w:rPr>
                <w:lang w:val="en-GB"/>
              </w:rPr>
            </w:pPr>
          </w:p>
          <w:p w:rsidRPr="00BE25BB" w:rsidR="00BE25BB" w:rsidP="00BE25BB" w:rsidRDefault="001E393E" w14:paraId="7173A3B6" w14:textId="4A00D78F">
            <w:pPr>
              <w:rPr>
                <w:lang w:val="en-GB"/>
              </w:rPr>
            </w:pPr>
            <w:r w:rsidRPr="00BE25BB">
              <w:rPr>
                <w:rFonts w:eastAsia="SimSu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029D365D" wp14:anchorId="18A4C8AD">
                      <wp:simplePos x="0" y="0"/>
                      <wp:positionH relativeFrom="leftMargin">
                        <wp:posOffset>379730</wp:posOffset>
                      </wp:positionH>
                      <wp:positionV relativeFrom="paragraph">
                        <wp:posOffset>2159635</wp:posOffset>
                      </wp:positionV>
                      <wp:extent cx="3439160" cy="3084195"/>
                      <wp:effectExtent l="0" t="0" r="27940" b="20955"/>
                      <wp:wrapNone/>
                      <wp:docPr id="108175390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3084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1D8E1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CA6BFC" w:rsidR="00BE25BB" w:rsidP="00CA6BFC" w:rsidRDefault="00BE25BB" w14:paraId="323EBA1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8"/>
                                      <w:szCs w:val="28"/>
                                    </w:rPr>
                                  </w:pPr>
                                  <w:r w:rsidRPr="00CA6BFC"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8"/>
                                      <w:szCs w:val="28"/>
                                    </w:rPr>
                                    <w:t>How best to support me…</w:t>
                                  </w:r>
                                </w:p>
                                <w:p w:rsidR="00CA6BFC" w:rsidP="00CA6BFC" w:rsidRDefault="00CA6BFC" w14:paraId="1B18B760" w14:textId="77777777">
                                  <w:pPr>
                                    <w:jc w:val="center"/>
                                    <w:rPr>
                                      <w:color w:val="1E3B53" w:themeColor="accent5" w:themeShade="80"/>
                                    </w:rPr>
                                  </w:pPr>
                                </w:p>
                                <w:p w:rsidRPr="001E393E" w:rsidR="00CA6BFC" w:rsidP="00CA6BFC" w:rsidRDefault="00CA6BFC" w14:paraId="65918A14" w14:textId="77777777">
                                  <w:pPr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  <w:t>I prefer to communicate with people face-to-face where possible.</w:t>
                                  </w:r>
                                </w:p>
                                <w:p w:rsidRPr="001E393E" w:rsidR="00CA6BFC" w:rsidP="00CA6BFC" w:rsidRDefault="00CA6BFC" w14:paraId="7566277E" w14:textId="77777777">
                                  <w:pPr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Pr="001E393E" w:rsidR="00CA6BFC" w:rsidP="00CA6BFC" w:rsidRDefault="00CA6BFC" w14:paraId="3E7F8467" w14:textId="77777777">
                                  <w:pPr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  <w:t>I like to see and connect with colleagues in our workspaces.</w:t>
                                  </w:r>
                                </w:p>
                                <w:p w:rsidRPr="001E393E" w:rsidR="00CA6BFC" w:rsidP="00CA6BFC" w:rsidRDefault="00CA6BFC" w14:paraId="3A8088AE" w14:textId="77777777">
                                  <w:pPr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Pr="001E393E" w:rsidR="00CA6BFC" w:rsidP="00CA6BFC" w:rsidRDefault="00CA6BFC" w14:paraId="4B8C59AC" w14:textId="53D11BF6">
                                  <w:pPr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  <w:t xml:space="preserve">Pick-me-ups include milky coffee, </w:t>
                                  </w:r>
                                  <w:proofErr w:type="spellStart"/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  <w:t>humour</w:t>
                                  </w:r>
                                  <w:proofErr w:type="spellEnd"/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  <w:t>, walking &amp; talking and chocolate.</w:t>
                                  </w:r>
                                </w:p>
                                <w:p w:rsidR="00BE25BB" w:rsidP="00CA6BFC" w:rsidRDefault="00BE25BB" w14:paraId="2B75D28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BE25BB" w:rsidP="00CA6BFC" w:rsidRDefault="00BE25BB" w14:paraId="62198A02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7" style="position:absolute;margin-left:29.9pt;margin-top:170.05pt;width:270.8pt;height:242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fillcolor="#d1d8e1" strokecolor="#a5a5a5 [2092]" strokeweight="1pt" w14:anchorId="18A4C8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">
                      <v:stroke joinstyle="miter"/>
                      <v:textbox>
                        <w:txbxContent>
                          <w:p w:rsidRPr="00CA6BFC" w:rsidR="00BE25BB" w:rsidP="00CA6BFC" w:rsidRDefault="00BE25BB" w14:paraId="323EBA1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E3B53" w:themeColor="accent5" w:themeShade="80"/>
                                <w:sz w:val="28"/>
                                <w:szCs w:val="28"/>
                              </w:rPr>
                            </w:pPr>
                            <w:r w:rsidRPr="00CA6BFC">
                              <w:rPr>
                                <w:b/>
                                <w:bCs/>
                                <w:color w:val="1E3B53" w:themeColor="accent5" w:themeShade="80"/>
                                <w:sz w:val="28"/>
                                <w:szCs w:val="28"/>
                              </w:rPr>
                              <w:t>How best to support me…</w:t>
                            </w:r>
                          </w:p>
                          <w:p w:rsidR="00CA6BFC" w:rsidP="00CA6BFC" w:rsidRDefault="00CA6BFC" w14:paraId="1B18B760" w14:textId="77777777">
                            <w:pPr>
                              <w:jc w:val="center"/>
                              <w:rPr>
                                <w:color w:val="1E3B53" w:themeColor="accent5" w:themeShade="80"/>
                              </w:rPr>
                            </w:pPr>
                          </w:p>
                          <w:p w:rsidRPr="001E393E" w:rsidR="00CA6BFC" w:rsidP="00CA6BFC" w:rsidRDefault="00CA6BFC" w14:paraId="65918A14" w14:textId="77777777">
                            <w:pPr>
                              <w:jc w:val="center"/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  <w:t>I prefer to communicate with people face-to-face where possible.</w:t>
                            </w:r>
                          </w:p>
                          <w:p w:rsidRPr="001E393E" w:rsidR="00CA6BFC" w:rsidP="00CA6BFC" w:rsidRDefault="00CA6BFC" w14:paraId="7566277E" w14:textId="77777777">
                            <w:pPr>
                              <w:jc w:val="center"/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Pr="001E393E" w:rsidR="00CA6BFC" w:rsidP="00CA6BFC" w:rsidRDefault="00CA6BFC" w14:paraId="3E7F8467" w14:textId="77777777">
                            <w:pPr>
                              <w:jc w:val="center"/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  <w:t>I like to see and connect with colleagues in our workspaces.</w:t>
                            </w:r>
                          </w:p>
                          <w:p w:rsidRPr="001E393E" w:rsidR="00CA6BFC" w:rsidP="00CA6BFC" w:rsidRDefault="00CA6BFC" w14:paraId="3A8088AE" w14:textId="77777777">
                            <w:pPr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Pr="001E393E" w:rsidR="00CA6BFC" w:rsidP="00CA6BFC" w:rsidRDefault="00CA6BFC" w14:paraId="4B8C59AC" w14:textId="53D11BF6">
                            <w:pPr>
                              <w:jc w:val="center"/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  <w:t xml:space="preserve">Pick-me-ups include milky coffee, </w:t>
                            </w:r>
                            <w:proofErr w:type="spellStart"/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  <w:t>humour</w:t>
                            </w:r>
                            <w:proofErr w:type="spellEnd"/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24"/>
                              </w:rPr>
                              <w:t>, walking &amp; talking and chocolate.</w:t>
                            </w:r>
                          </w:p>
                          <w:p w:rsidR="00BE25BB" w:rsidP="00CA6BFC" w:rsidRDefault="00BE25BB" w14:paraId="2B75D28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E25BB" w:rsidP="00CA6BFC" w:rsidRDefault="00BE25BB" w14:paraId="62198A02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tbl>
            <w:tblPr>
              <w:tblW w:w="11415" w:type="dxa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  <w:tblDescription w:val="Layout table"/>
            </w:tblPr>
            <w:tblGrid>
              <w:gridCol w:w="6971"/>
              <w:gridCol w:w="783"/>
              <w:gridCol w:w="3200"/>
              <w:gridCol w:w="461"/>
            </w:tblGrid>
            <w:tr w:rsidRPr="00BE25BB" w:rsidR="00BE25BB" w:rsidTr="00BE25BB" w14:paraId="2B6BA969" w14:textId="77777777">
              <w:trPr>
                <w:gridAfter w:val="3"/>
                <w:wAfter w:w="4444" w:type="dxa"/>
                <w:trHeight w:val="705"/>
              </w:trPr>
              <w:tc>
                <w:tcPr>
                  <w:tcW w:w="6971" w:type="dxa"/>
                  <w:vMerge w:val="restart"/>
                  <w:hideMark/>
                </w:tcPr>
                <w:p w:rsidRPr="00BE25BB" w:rsidR="00BE25BB" w:rsidP="00BE25BB" w:rsidRDefault="00CA6BFC" w14:paraId="279F7581" w14:textId="2EB21F72">
                  <w:pPr>
                    <w:widowControl/>
                    <w:autoSpaceDE/>
                    <w:autoSpaceDN/>
                    <w:adjustRightInd/>
                    <w:spacing w:after="220"/>
                    <w:rPr>
                      <w:rFonts w:eastAsia="SimSun"/>
                      <w:lang w:val="en-GB"/>
                    </w:rPr>
                  </w:pPr>
                  <w:r w:rsidRPr="00BE25BB">
                    <w:rPr>
                      <w:rFonts w:eastAsia="SimSu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editId="5F746ADF" wp14:anchorId="060DDD01">
                            <wp:simplePos x="0" y="0"/>
                            <wp:positionH relativeFrom="margin">
                              <wp:posOffset>595544</wp:posOffset>
                            </wp:positionH>
                            <wp:positionV relativeFrom="paragraph">
                              <wp:posOffset>-1608266</wp:posOffset>
                            </wp:positionV>
                            <wp:extent cx="4312692" cy="4121624"/>
                            <wp:effectExtent l="0" t="0" r="12065" b="12700"/>
                            <wp:wrapNone/>
                            <wp:docPr id="313719340" name="Ova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312692" cy="41216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CDDEC"/>
                                    </a:solidFill>
                                    <a:ln w="12700" cap="flat" cmpd="sng" algn="ctr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Pr="00CA6BFC" w:rsidR="00CA6BFC" w:rsidP="00CA6BFC" w:rsidRDefault="00BE25BB" w14:paraId="71462F9D" w14:textId="1E35C7BD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1E3B53" w:themeColor="accent5" w:themeShade="8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A6BFC">
                                          <w:rPr>
                                            <w:b/>
                                            <w:bCs/>
                                            <w:color w:val="1E3B53" w:themeColor="accent5" w:themeShade="80"/>
                                            <w:sz w:val="28"/>
                                            <w:szCs w:val="28"/>
                                          </w:rPr>
                                          <w:t>About me…</w:t>
                                        </w:r>
                                      </w:p>
                                      <w:p w:rsidRPr="001E393E" w:rsidR="00CA6BFC" w:rsidP="00CA6BFC" w:rsidRDefault="00CA6BFC" w14:paraId="5C7C5D82" w14:textId="77777777">
                                        <w:pPr>
                                          <w:rPr>
                                            <w:b/>
                                            <w:bCs/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Pr="001E393E" w:rsidR="00CA6BFC" w:rsidP="00CA6BFC" w:rsidRDefault="00CA6BFC" w14:paraId="7993D3BD" w14:textId="30DA067C">
                                        <w:pPr>
                                          <w:widowControl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</w:pPr>
                                        <w:r w:rsidRPr="001E393E"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  <w:t xml:space="preserve">As Deputy Principal, I help lead the educational psychology service and strategic initiatives. </w:t>
                                        </w:r>
                                      </w:p>
                                      <w:p w:rsidRPr="001E393E" w:rsidR="00CA6BFC" w:rsidP="00CA6BFC" w:rsidRDefault="00CA6BFC" w14:paraId="1FAD4B0A" w14:textId="77777777">
                                        <w:pPr>
                                          <w:widowControl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</w:pPr>
                                      </w:p>
                                      <w:p w:rsidRPr="001E393E" w:rsidR="00CA6BFC" w:rsidP="00CA6BFC" w:rsidRDefault="00BE25BB" w14:paraId="570E0351" w14:textId="3414A34C">
                                        <w:pPr>
                                          <w:jc w:val="center"/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</w:pPr>
                                        <w:r w:rsidRPr="001E393E"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  <w:t xml:space="preserve">I am passionate about applying psychology in creative ways to maximise </w:t>
                                        </w:r>
                                        <w:r w:rsidRPr="001E393E" w:rsidR="00CA6BFC"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  <w:t>accessibility</w:t>
                                        </w:r>
                                        <w:r w:rsidRPr="001E393E"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  <w:t xml:space="preserve"> and impact for the communities we serve.</w:t>
                                        </w:r>
                                      </w:p>
                                      <w:p w:rsidRPr="001E393E" w:rsidR="00CA6BFC" w:rsidP="00CA6BFC" w:rsidRDefault="00CA6BFC" w14:paraId="18660E0D" w14:textId="7777777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Pr="001E393E" w:rsidR="00CA6BFC" w:rsidP="00CA6BFC" w:rsidRDefault="00CA6BFC" w14:paraId="01790892" w14:textId="74585EBE">
                                        <w:pPr>
                                          <w:widowControl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</w:pPr>
                                        <w:r w:rsidRPr="001E393E"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  <w:t>I enjoy working systemically; strengthening processes to harness positive outcomes.</w:t>
                                        </w:r>
                                      </w:p>
                                      <w:p w:rsidRPr="001E393E" w:rsidR="00CA6BFC" w:rsidP="00CA6BFC" w:rsidRDefault="00CA6BFC" w14:paraId="47F1369C" w14:textId="77777777">
                                        <w:pPr>
                                          <w:widowControl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</w:pPr>
                                      </w:p>
                                      <w:p w:rsidRPr="001E393E" w:rsidR="00CA6BFC" w:rsidP="00CA6BFC" w:rsidRDefault="00CA6BFC" w14:paraId="766B510C" w14:textId="09060269">
                                        <w:pPr>
                                          <w:widowControl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</w:pPr>
                                        <w:r w:rsidRPr="001E393E">
                                          <w:rPr>
                                            <w:color w:val="1E3B53" w:themeColor="accent5" w:themeShade="80"/>
                                            <w:sz w:val="24"/>
                                            <w:szCs w:val="24"/>
                                            <w:lang w:val="en-GB"/>
                                          </w:rPr>
                                          <w:t>My interests include community psychology, team learning, and organisational change.</w:t>
                                        </w:r>
                                      </w:p>
                                      <w:p w:rsidR="00CA6BFC" w:rsidP="00CA6BFC" w:rsidRDefault="00CA6BFC" w14:paraId="330D08F0" w14:textId="77777777">
                                        <w:pPr>
                                          <w:widowControl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color w:val="1E3B53" w:themeColor="accent5" w:themeShade="80"/>
                                            <w:lang w:val="en-GB"/>
                                          </w:rPr>
                                        </w:pPr>
                                      </w:p>
                                      <w:p w:rsidR="00BE25BB" w:rsidP="00BE25BB" w:rsidRDefault="00BE25BB" w14:paraId="50FBF1FB" w14:textId="77777777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:rsidR="00BE25BB" w:rsidP="00BE25BB" w:rsidRDefault="00BE25BB" w14:paraId="6C7EF7BB" w14:textId="77777777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_x0000_s1028" style="position:absolute;margin-left:46.9pt;margin-top:-126.65pt;width:339.6pt;height:3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ccddec" strokecolor="#81add1 [1944]" strokeweight="1pt" w14:anchorId="060DDD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">
                            <v:stroke joinstyle="miter"/>
                            <v:textbox>
                              <w:txbxContent>
                                <w:p w:rsidRPr="00CA6BFC" w:rsidR="00CA6BFC" w:rsidP="00CA6BFC" w:rsidRDefault="00BE25BB" w14:paraId="71462F9D" w14:textId="1E35C7B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8"/>
                                      <w:szCs w:val="28"/>
                                    </w:rPr>
                                  </w:pPr>
                                  <w:r w:rsidRPr="00CA6BFC"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8"/>
                                      <w:szCs w:val="28"/>
                                    </w:rPr>
                                    <w:t>About me…</w:t>
                                  </w:r>
                                </w:p>
                                <w:p w:rsidRPr="001E393E" w:rsidR="00CA6BFC" w:rsidP="00CA6BFC" w:rsidRDefault="00CA6BFC" w14:paraId="5C7C5D82" w14:textId="77777777">
                                  <w:pPr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Pr="001E393E" w:rsidR="00CA6BFC" w:rsidP="00CA6BFC" w:rsidRDefault="00CA6BFC" w14:paraId="7993D3BD" w14:textId="30DA067C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As Deputy Principal, I help lead the educational psychology service and strategic initiatives. </w:t>
                                  </w:r>
                                </w:p>
                                <w:p w:rsidRPr="001E393E" w:rsidR="00CA6BFC" w:rsidP="00CA6BFC" w:rsidRDefault="00CA6BFC" w14:paraId="1FAD4B0A" w14:textId="77777777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:rsidRPr="001E393E" w:rsidR="00CA6BFC" w:rsidP="00CA6BFC" w:rsidRDefault="00BE25BB" w14:paraId="570E0351" w14:textId="3414A34C">
                                  <w:pPr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I am passionate about applying psychology in creative ways to maximise </w:t>
                                  </w:r>
                                  <w:r w:rsidRPr="001E393E" w:rsidR="00CA6BFC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  <w:t>accessibility</w:t>
                                  </w: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and impact for the communities we serve.</w:t>
                                  </w:r>
                                </w:p>
                                <w:p w:rsidRPr="001E393E" w:rsidR="00CA6BFC" w:rsidP="00CA6BFC" w:rsidRDefault="00CA6BFC" w14:paraId="18660E0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E3B53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Pr="001E393E" w:rsidR="00CA6BFC" w:rsidP="00CA6BFC" w:rsidRDefault="00CA6BFC" w14:paraId="01790892" w14:textId="74585EB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  <w:t>I enjoy working systemically; strengthening processes to harness positive outcomes.</w:t>
                                  </w:r>
                                </w:p>
                                <w:p w:rsidRPr="001E393E" w:rsidR="00CA6BFC" w:rsidP="00CA6BFC" w:rsidRDefault="00CA6BFC" w14:paraId="47F1369C" w14:textId="77777777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:rsidRPr="001E393E" w:rsidR="00CA6BFC" w:rsidP="00CA6BFC" w:rsidRDefault="00CA6BFC" w14:paraId="766B510C" w14:textId="09060269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1E393E">
                                    <w:rPr>
                                      <w:color w:val="1E3B53" w:themeColor="accent5" w:themeShade="80"/>
                                      <w:sz w:val="24"/>
                                      <w:szCs w:val="24"/>
                                      <w:lang w:val="en-GB"/>
                                    </w:rPr>
                                    <w:t>My interests include community psychology, team learning, and organisational change.</w:t>
                                  </w:r>
                                </w:p>
                                <w:p w:rsidR="00CA6BFC" w:rsidP="00CA6BFC" w:rsidRDefault="00CA6BFC" w14:paraId="330D08F0" w14:textId="77777777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color w:val="1E3B53" w:themeColor="accent5" w:themeShade="80"/>
                                      <w:lang w:val="en-GB"/>
                                    </w:rPr>
                                  </w:pPr>
                                </w:p>
                                <w:p w:rsidR="00BE25BB" w:rsidP="00BE25BB" w:rsidRDefault="00BE25BB" w14:paraId="50FBF1FB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BE25BB" w:rsidP="00BE25BB" w:rsidRDefault="00BE25BB" w14:paraId="6C7EF7BB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anchorx="margin"/>
                          </v:oval>
                        </w:pict>
                      </mc:Fallback>
                    </mc:AlternateContent>
                  </w:r>
                </w:p>
              </w:tc>
            </w:tr>
            <w:tr w:rsidRPr="00BE25BB" w:rsidR="00BE25BB" w:rsidTr="00BE25BB" w14:paraId="6AA981A7" w14:textId="77777777">
              <w:trPr>
                <w:gridAfter w:val="1"/>
                <w:wAfter w:w="461" w:type="dxa"/>
                <w:trHeight w:val="1164"/>
              </w:trPr>
              <w:tc>
                <w:tcPr>
                  <w:tcW w:w="6971" w:type="dxa"/>
                  <w:vMerge/>
                  <w:vAlign w:val="center"/>
                  <w:hideMark/>
                </w:tcPr>
                <w:p w:rsidRPr="00BE25BB" w:rsidR="00BE25BB" w:rsidP="00BE25BB" w:rsidRDefault="00BE25BB" w14:paraId="5C4EE8ED" w14:textId="77777777">
                  <w:pPr>
                    <w:widowControl/>
                    <w:autoSpaceDE/>
                    <w:autoSpaceDN/>
                    <w:adjustRightInd/>
                    <w:rPr>
                      <w:rFonts w:eastAsia="SimSun"/>
                      <w:lang w:val="en-GB"/>
                    </w:rPr>
                  </w:pPr>
                </w:p>
              </w:tc>
              <w:tc>
                <w:tcPr>
                  <w:tcW w:w="783" w:type="dxa"/>
                </w:tcPr>
                <w:p w:rsidRPr="00BE25BB" w:rsidR="00BE25BB" w:rsidP="00BE25BB" w:rsidRDefault="00BE25BB" w14:paraId="5A4AA663" w14:textId="77777777">
                  <w:pPr>
                    <w:widowControl/>
                    <w:autoSpaceDE/>
                    <w:autoSpaceDN/>
                    <w:adjustRightInd/>
                    <w:spacing w:after="220"/>
                    <w:rPr>
                      <w:rFonts w:eastAsia="SimSun"/>
                      <w:lang w:val="en-GB"/>
                    </w:rPr>
                  </w:pPr>
                </w:p>
              </w:tc>
              <w:tc>
                <w:tcPr>
                  <w:tcW w:w="3200" w:type="dxa"/>
                </w:tcPr>
                <w:p w:rsidRPr="00BE25BB" w:rsidR="00BE25BB" w:rsidP="00BE25BB" w:rsidRDefault="00BE25BB" w14:paraId="7CDDF914" w14:textId="77777777">
                  <w:pPr>
                    <w:widowControl/>
                    <w:autoSpaceDE/>
                    <w:autoSpaceDN/>
                    <w:adjustRightInd/>
                    <w:spacing w:after="220"/>
                    <w:rPr>
                      <w:rFonts w:eastAsia="SimSun"/>
                      <w:lang w:val="en-GB"/>
                    </w:rPr>
                  </w:pPr>
                </w:p>
              </w:tc>
            </w:tr>
            <w:tr w:rsidRPr="00BE25BB" w:rsidR="00BE25BB" w:rsidTr="00BE25BB" w14:paraId="7C43BEFF" w14:textId="77777777">
              <w:trPr>
                <w:trHeight w:val="2448"/>
              </w:trPr>
              <w:tc>
                <w:tcPr>
                  <w:tcW w:w="6971" w:type="dxa"/>
                  <w:vMerge/>
                  <w:vAlign w:val="center"/>
                  <w:hideMark/>
                </w:tcPr>
                <w:p w:rsidRPr="00BE25BB" w:rsidR="00BE25BB" w:rsidP="00BE25BB" w:rsidRDefault="00BE25BB" w14:paraId="03DFDA95" w14:textId="77777777">
                  <w:pPr>
                    <w:widowControl/>
                    <w:autoSpaceDE/>
                    <w:autoSpaceDN/>
                    <w:adjustRightInd/>
                    <w:rPr>
                      <w:rFonts w:eastAsia="SimSun"/>
                      <w:lang w:val="en-GB"/>
                    </w:rPr>
                  </w:pPr>
                </w:p>
              </w:tc>
              <w:tc>
                <w:tcPr>
                  <w:tcW w:w="783" w:type="dxa"/>
                </w:tcPr>
                <w:p w:rsidRPr="00BE25BB" w:rsidR="00BE25BB" w:rsidP="00BE25BB" w:rsidRDefault="00BE25BB" w14:paraId="3DD143B8" w14:textId="77777777">
                  <w:pPr>
                    <w:widowControl/>
                    <w:autoSpaceDE/>
                    <w:autoSpaceDN/>
                    <w:adjustRightInd/>
                    <w:spacing w:after="220"/>
                    <w:rPr>
                      <w:rFonts w:eastAsia="SimSun"/>
                      <w:lang w:val="en-GB"/>
                    </w:rPr>
                  </w:pPr>
                </w:p>
              </w:tc>
              <w:tc>
                <w:tcPr>
                  <w:tcW w:w="3200" w:type="dxa"/>
                </w:tcPr>
                <w:p w:rsidRPr="00BE25BB" w:rsidR="00BE25BB" w:rsidP="00BE25BB" w:rsidRDefault="00BE25BB" w14:paraId="201FCF86" w14:textId="77777777">
                  <w:pPr>
                    <w:widowControl/>
                    <w:autoSpaceDE/>
                    <w:autoSpaceDN/>
                    <w:adjustRightInd/>
                    <w:spacing w:after="220"/>
                    <w:rPr>
                      <w:rFonts w:eastAsia="SimSun"/>
                      <w:lang w:val="en-GB"/>
                    </w:rPr>
                  </w:pPr>
                </w:p>
              </w:tc>
              <w:tc>
                <w:tcPr>
                  <w:tcW w:w="461" w:type="dxa"/>
                </w:tcPr>
                <w:p w:rsidRPr="00BE25BB" w:rsidR="00BE25BB" w:rsidP="00BE25BB" w:rsidRDefault="00BE25BB" w14:paraId="7F690DCF" w14:textId="77777777">
                  <w:pPr>
                    <w:widowControl/>
                    <w:autoSpaceDE/>
                    <w:autoSpaceDN/>
                    <w:adjustRightInd/>
                    <w:spacing w:after="220"/>
                    <w:rPr>
                      <w:rFonts w:eastAsia="SimSun"/>
                      <w:lang w:val="en-GB"/>
                    </w:rPr>
                  </w:pPr>
                </w:p>
              </w:tc>
            </w:tr>
          </w:tbl>
          <w:p w:rsidRPr="00BE25BB" w:rsidR="00BE25BB" w:rsidP="00BE25BB" w:rsidRDefault="00BE25BB" w14:paraId="293FAA1E" w14:textId="77777777">
            <w:pPr>
              <w:widowControl/>
              <w:autoSpaceDE/>
              <w:autoSpaceDN/>
              <w:adjustRightInd/>
              <w:spacing w:after="220"/>
              <w:rPr>
                <w:rFonts w:eastAsia="SimSun"/>
                <w:lang w:val="en-GB"/>
              </w:rPr>
            </w:pPr>
          </w:p>
          <w:p w:rsidRPr="00BE25BB" w:rsidR="00657529" w:rsidP="00BE25BB" w:rsidRDefault="00657529" w14:paraId="48177A11" w14:textId="72717272">
            <w:pPr>
              <w:rPr>
                <w:lang w:val="en-GB"/>
              </w:rPr>
            </w:pPr>
            <w:r w:rsidRPr="00BE25BB">
              <w:rPr>
                <w:lang w:val="en-GB"/>
              </w:rPr>
              <w:t>.</w:t>
            </w:r>
          </w:p>
          <w:p w:rsidRPr="00657529" w:rsidR="00657529" w:rsidP="00657529" w:rsidRDefault="00657529" w14:paraId="38EDB1CE" w14:textId="7E4C0F8E">
            <w:pPr>
              <w:rPr>
                <w:lang w:val="en-GB"/>
              </w:rPr>
            </w:pPr>
          </w:p>
          <w:p w:rsidRPr="0018442E" w:rsidR="003D1B71" w:rsidP="00AC6C7E" w:rsidRDefault="003D1B71" w14:paraId="28F8727F" w14:textId="2B52C90B">
            <w:pPr>
              <w:rPr>
                <w:lang w:val="en-GB"/>
              </w:rPr>
            </w:pPr>
          </w:p>
          <w:p w:rsidRPr="0018442E" w:rsidR="003D1B71" w:rsidP="00AC6C7E" w:rsidRDefault="003D1B71" w14:paraId="512E0EBA" w14:textId="09C42F97">
            <w:pPr>
              <w:rPr>
                <w:sz w:val="24"/>
                <w:szCs w:val="24"/>
                <w:lang w:val="en-GB"/>
              </w:rPr>
            </w:pPr>
          </w:p>
        </w:tc>
      </w:tr>
      <w:tr w:rsidRPr="0018442E" w:rsidR="003D1B71" w:rsidTr="003D1B71" w14:paraId="2FA23580" w14:textId="77777777">
        <w:trPr>
          <w:trHeight w:val="1164"/>
        </w:trPr>
        <w:tc>
          <w:tcPr>
            <w:tcW w:w="720" w:type="dxa"/>
          </w:tcPr>
          <w:p w:rsidRPr="0018442E" w:rsidR="003D1B71" w:rsidRDefault="003D1B71" w14:paraId="345B3B21" w14:textId="77777777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2"/>
          </w:tcPr>
          <w:p w:rsidRPr="0018442E" w:rsidR="003D1B71" w:rsidRDefault="003D1B71" w14:paraId="2AF81EA8" w14:textId="6E107429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  <w:vMerge/>
          </w:tcPr>
          <w:p w:rsidRPr="0018442E" w:rsidR="003D1B71" w:rsidP="00590471" w:rsidRDefault="003D1B71" w14:paraId="0BBCD951" w14:textId="77777777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:rsidRPr="0018442E" w:rsidR="003D1B71" w:rsidP="00222466" w:rsidRDefault="003D1B71" w14:paraId="66E9BA70" w14:textId="77777777">
            <w:pPr>
              <w:rPr>
                <w:lang w:val="en-GB"/>
              </w:rPr>
            </w:pPr>
          </w:p>
        </w:tc>
      </w:tr>
      <w:tr w:rsidRPr="0018442E" w:rsidR="003D1B71" w:rsidTr="003D1B71" w14:paraId="51552EFD" w14:textId="77777777">
        <w:trPr>
          <w:trHeight w:val="183"/>
        </w:trPr>
        <w:tc>
          <w:tcPr>
            <w:tcW w:w="720" w:type="dxa"/>
          </w:tcPr>
          <w:p w:rsidRPr="0018442E" w:rsidR="003D1B71" w:rsidP="00222466" w:rsidRDefault="003D1B71" w14:paraId="28D2E683" w14:textId="77777777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2"/>
            <w:vAlign w:val="center"/>
          </w:tcPr>
          <w:p w:rsidRPr="0018442E" w:rsidR="003D1B71" w:rsidP="00222466" w:rsidRDefault="003D1B71" w14:paraId="3DE20515" w14:textId="77777777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:rsidRPr="0018442E" w:rsidR="003D1B71" w:rsidP="00590471" w:rsidRDefault="003D1B71" w14:paraId="22E9DA23" w14:textId="77777777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:rsidRPr="0018442E" w:rsidR="003D1B71" w:rsidP="005801E5" w:rsidRDefault="003D1B71" w14:paraId="00622C96" w14:textId="77777777">
            <w:pPr>
              <w:pStyle w:val="Heading1"/>
              <w:rPr>
                <w:lang w:val="en-GB"/>
              </w:rPr>
            </w:pPr>
          </w:p>
        </w:tc>
      </w:tr>
      <w:tr w:rsidRPr="0018442E" w:rsidR="003D1B71" w:rsidTr="003D1B71" w14:paraId="178B1A3D" w14:textId="77777777">
        <w:trPr>
          <w:trHeight w:val="174"/>
        </w:trPr>
        <w:tc>
          <w:tcPr>
            <w:tcW w:w="720" w:type="dxa"/>
          </w:tcPr>
          <w:p w:rsidRPr="0018442E" w:rsidR="003D1B71" w:rsidP="00B6466C" w:rsidRDefault="003D1B71" w14:paraId="22724A0A" w14:textId="77777777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2"/>
            <w:vAlign w:val="center"/>
          </w:tcPr>
          <w:p w:rsidRPr="0018442E" w:rsidR="003D1B71" w:rsidP="00B6466C" w:rsidRDefault="003D1B71" w14:paraId="158F1CE7" w14:textId="77777777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:rsidRPr="0018442E" w:rsidR="003D1B71" w:rsidP="00590471" w:rsidRDefault="003D1B71" w14:paraId="2E549765" w14:textId="77777777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:rsidRPr="0018442E" w:rsidR="003D1B71" w:rsidP="005801E5" w:rsidRDefault="003D1B71" w14:paraId="7E40D07C" w14:textId="77777777">
            <w:pPr>
              <w:pStyle w:val="Heading1"/>
              <w:rPr>
                <w:lang w:val="en-GB"/>
              </w:rPr>
            </w:pPr>
          </w:p>
        </w:tc>
      </w:tr>
      <w:tr w:rsidRPr="0018442E" w:rsidR="003D1B71" w:rsidTr="00BE25BB" w14:paraId="340354CB" w14:textId="77777777">
        <w:trPr>
          <w:trHeight w:val="633"/>
        </w:trPr>
        <w:tc>
          <w:tcPr>
            <w:tcW w:w="720" w:type="dxa"/>
          </w:tcPr>
          <w:p w:rsidRPr="0018442E" w:rsidR="003D1B71" w:rsidP="006D79A8" w:rsidRDefault="003D1B71" w14:paraId="4E7A4CEF" w14:textId="77777777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Pr="0018442E" w:rsidR="003D1B71" w:rsidP="006D79A8" w:rsidRDefault="003D1B71" w14:paraId="44E63E32" w14:textId="3AFC5D69">
            <w:pPr>
              <w:pStyle w:val="Information"/>
              <w:jc w:val="center"/>
              <w:rPr>
                <w:color w:val="666666"/>
                <w:lang w:val="en-GB"/>
              </w:rPr>
            </w:pPr>
          </w:p>
        </w:tc>
        <w:tc>
          <w:tcPr>
            <w:tcW w:w="1666" w:type="dxa"/>
            <w:vAlign w:val="center"/>
          </w:tcPr>
          <w:p w:rsidRPr="0018442E" w:rsidR="003D1B71" w:rsidP="00380FD1" w:rsidRDefault="003D1B71" w14:paraId="4FECE80B" w14:textId="7B3EC9BF">
            <w:pPr>
              <w:pStyle w:val="Information"/>
              <w:rPr>
                <w:lang w:val="en-GB"/>
              </w:rPr>
            </w:pPr>
          </w:p>
        </w:tc>
        <w:tc>
          <w:tcPr>
            <w:tcW w:w="423" w:type="dxa"/>
            <w:vMerge/>
          </w:tcPr>
          <w:p w:rsidRPr="0018442E" w:rsidR="003D1B71" w:rsidP="00A14C79" w:rsidRDefault="003D1B71" w14:paraId="4E8ECCB4" w14:textId="77777777">
            <w:pPr>
              <w:pStyle w:val="Information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:rsidRPr="0018442E" w:rsidR="003D1B71" w:rsidP="005801E5" w:rsidRDefault="003D1B71" w14:paraId="57500602" w14:textId="77777777">
            <w:pPr>
              <w:pStyle w:val="Heading1"/>
              <w:rPr>
                <w:lang w:val="en-GB"/>
              </w:rPr>
            </w:pPr>
          </w:p>
        </w:tc>
      </w:tr>
      <w:tr w:rsidRPr="0018442E" w:rsidR="003D1B71" w:rsidTr="003D1B71" w14:paraId="1B4C841D" w14:textId="77777777">
        <w:trPr>
          <w:trHeight w:val="2448"/>
        </w:trPr>
        <w:tc>
          <w:tcPr>
            <w:tcW w:w="720" w:type="dxa"/>
          </w:tcPr>
          <w:p w:rsidRPr="0018442E" w:rsidR="003D1B71" w:rsidP="00222466" w:rsidRDefault="003D1B71" w14:paraId="7ED8AFF5" w14:textId="71C67DA0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2"/>
          </w:tcPr>
          <w:p w:rsidRPr="0018442E" w:rsidR="003D1B71" w:rsidP="00222466" w:rsidRDefault="003D1B71" w14:paraId="59E33D64" w14:textId="458941B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</w:tcPr>
          <w:p w:rsidRPr="0018442E" w:rsidR="003D1B71" w:rsidP="00222466" w:rsidRDefault="003D1B71" w14:paraId="7DB71B09" w14:textId="4C9145CD">
            <w:pPr>
              <w:rPr>
                <w:lang w:val="en-GB"/>
              </w:rPr>
            </w:pPr>
          </w:p>
        </w:tc>
        <w:tc>
          <w:tcPr>
            <w:tcW w:w="6607" w:type="dxa"/>
            <w:vMerge/>
          </w:tcPr>
          <w:p w:rsidRPr="0018442E" w:rsidR="003D1B71" w:rsidP="00222466" w:rsidRDefault="003D1B71" w14:paraId="7495362E" w14:textId="77777777">
            <w:pPr>
              <w:rPr>
                <w:lang w:val="en-GB"/>
              </w:rPr>
            </w:pPr>
          </w:p>
        </w:tc>
      </w:tr>
    </w:tbl>
    <w:p w:rsidR="007F5B63" w:rsidP="006D79A8" w:rsidRDefault="001E393E" w14:paraId="61751AAF" w14:textId="7E381EC1">
      <w:pPr>
        <w:pStyle w:val="BodyText"/>
        <w:rPr>
          <w:lang w:val="en-GB"/>
        </w:rPr>
      </w:pPr>
      <w:r w:rsidRPr="00BE25BB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1BDAA5F" wp14:anchorId="714E6E42">
                <wp:simplePos x="0" y="0"/>
                <wp:positionH relativeFrom="page">
                  <wp:posOffset>13648</wp:posOffset>
                </wp:positionH>
                <wp:positionV relativeFrom="paragraph">
                  <wp:posOffset>-402969</wp:posOffset>
                </wp:positionV>
                <wp:extent cx="3957851" cy="3688004"/>
                <wp:effectExtent l="0" t="0" r="24130" b="27305"/>
                <wp:wrapNone/>
                <wp:docPr id="10327758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1" cy="3688004"/>
                        </a:xfrm>
                        <a:prstGeom prst="ellipse">
                          <a:avLst/>
                        </a:prstGeom>
                        <a:solidFill>
                          <a:srgbClr val="B4BFD0"/>
                        </a:solidFill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CA6BFC" w:rsidR="00CA6BFC" w:rsidP="00CA6BFC" w:rsidRDefault="00CA6BFC" w14:paraId="1BC158F4" w14:textId="5182F0BC">
                            <w:pPr>
                              <w:jc w:val="center"/>
                              <w:rPr>
                                <w:color w:val="1E3B53" w:themeColor="accent5" w:themeShade="80"/>
                                <w:sz w:val="28"/>
                                <w:szCs w:val="28"/>
                              </w:rPr>
                            </w:pPr>
                            <w:r w:rsidRPr="00CA6BFC">
                              <w:rPr>
                                <w:b/>
                                <w:bCs/>
                                <w:color w:val="1E3B53" w:themeColor="accent5" w:themeShade="80"/>
                                <w:sz w:val="28"/>
                                <w:szCs w:val="28"/>
                              </w:rPr>
                              <w:t>Colleagues have noticed that</w:t>
                            </w:r>
                            <w:r w:rsidRPr="00CA6BFC">
                              <w:rPr>
                                <w:color w:val="1E3B53" w:themeColor="accent5" w:themeShade="8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CA6BFC" w:rsidP="00CA6BFC" w:rsidRDefault="00CA6BFC" w14:paraId="7D003AA1" w14:textId="77777777">
                            <w:pPr>
                              <w:rPr>
                                <w:color w:val="1E3B53" w:themeColor="accent5" w:themeShade="80"/>
                              </w:rPr>
                            </w:pPr>
                          </w:p>
                          <w:p w:rsidRPr="001E393E" w:rsidR="00CA6BFC" w:rsidP="00CA6BFC" w:rsidRDefault="00CA6BFC" w14:paraId="65C1905F" w14:textId="7C2B6C9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I value transparency, equity, autonomy, and individualism.</w:t>
                            </w:r>
                          </w:p>
                          <w:p w:rsidRPr="001E393E" w:rsidR="00CA6BFC" w:rsidP="00CA6BFC" w:rsidRDefault="00CA6BFC" w14:paraId="683E8E0C" w14:textId="564168A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I am motivated to find </w:t>
                            </w:r>
                            <w:r w:rsid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strategic </w:t>
                            </w: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solutions to presenting problems.</w:t>
                            </w:r>
                          </w:p>
                          <w:p w:rsidRPr="001E393E" w:rsidR="00BE25BB" w:rsidP="00CA6BFC" w:rsidRDefault="00CA6BFC" w14:paraId="42529BE4" w14:textId="3ED81A6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I </w:t>
                            </w:r>
                            <w:proofErr w:type="spellStart"/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prioritise</w:t>
                            </w:r>
                            <w:proofErr w:type="spellEnd"/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 people and demonstrate a collectivist mindset.</w:t>
                            </w:r>
                          </w:p>
                          <w:p w:rsidRPr="001E393E" w:rsidR="00CA6BFC" w:rsidP="00CA6BFC" w:rsidRDefault="00CA6BFC" w14:paraId="7A7CEA0D" w14:textId="08D6E28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</w:pP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I </w:t>
                            </w:r>
                            <w:r w:rsid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 xml:space="preserve">can </w:t>
                            </w:r>
                            <w:r w:rsidRPr="001E393E">
                              <w:rPr>
                                <w:color w:val="1E3B53" w:themeColor="accent5" w:themeShade="80"/>
                                <w:sz w:val="24"/>
                                <w:szCs w:val="32"/>
                              </w:rPr>
                              <w:t>display courage and will not shy away from tricky situations.</w:t>
                            </w:r>
                          </w:p>
                          <w:p w:rsidR="00CA6BFC" w:rsidRDefault="00CA6BFC" w14:paraId="2EDD931E" w14:textId="77777777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margin-left:1.05pt;margin-top:-31.75pt;width:311.65pt;height:290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#b4bfd0" strokecolor="#8496b0 [1951]" strokeweight="1pt" w14:anchorId="714E6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">
                <v:stroke joinstyle="miter"/>
                <v:textbox>
                  <w:txbxContent>
                    <w:p w:rsidRPr="00CA6BFC" w:rsidR="00CA6BFC" w:rsidP="00CA6BFC" w:rsidRDefault="00CA6BFC" w14:paraId="1BC158F4" w14:textId="5182F0BC">
                      <w:pPr>
                        <w:jc w:val="center"/>
                        <w:rPr>
                          <w:color w:val="1E3B53" w:themeColor="accent5" w:themeShade="80"/>
                          <w:sz w:val="28"/>
                          <w:szCs w:val="28"/>
                        </w:rPr>
                      </w:pPr>
                      <w:r w:rsidRPr="00CA6BFC">
                        <w:rPr>
                          <w:b/>
                          <w:bCs/>
                          <w:color w:val="1E3B53" w:themeColor="accent5" w:themeShade="80"/>
                          <w:sz w:val="28"/>
                          <w:szCs w:val="28"/>
                        </w:rPr>
                        <w:t>Colleagues have noticed that</w:t>
                      </w:r>
                      <w:r w:rsidRPr="00CA6BFC">
                        <w:rPr>
                          <w:color w:val="1E3B53" w:themeColor="accent5" w:themeShade="80"/>
                          <w:sz w:val="28"/>
                          <w:szCs w:val="28"/>
                        </w:rPr>
                        <w:t>…</w:t>
                      </w:r>
                    </w:p>
                    <w:p w:rsidR="00CA6BFC" w:rsidP="00CA6BFC" w:rsidRDefault="00CA6BFC" w14:paraId="7D003AA1" w14:textId="77777777">
                      <w:pPr>
                        <w:rPr>
                          <w:color w:val="1E3B53" w:themeColor="accent5" w:themeShade="80"/>
                        </w:rPr>
                      </w:pPr>
                    </w:p>
                    <w:p w:rsidRPr="001E393E" w:rsidR="00CA6BFC" w:rsidP="00CA6BFC" w:rsidRDefault="00CA6BFC" w14:paraId="65C1905F" w14:textId="7C2B6C9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1E3B53" w:themeColor="accent5" w:themeShade="80"/>
                          <w:sz w:val="24"/>
                          <w:szCs w:val="32"/>
                        </w:rPr>
                      </w:pPr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>I value transparency, equity, autonomy, and individualism.</w:t>
                      </w:r>
                    </w:p>
                    <w:p w:rsidRPr="001E393E" w:rsidR="00CA6BFC" w:rsidP="00CA6BFC" w:rsidRDefault="00CA6BFC" w14:paraId="683E8E0C" w14:textId="564168A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1E3B53" w:themeColor="accent5" w:themeShade="80"/>
                          <w:sz w:val="24"/>
                          <w:szCs w:val="32"/>
                        </w:rPr>
                      </w:pPr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 xml:space="preserve">I am motivated to find </w:t>
                      </w:r>
                      <w:r w:rsid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 xml:space="preserve">strategic </w:t>
                      </w:r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>solutions to presenting problems.</w:t>
                      </w:r>
                    </w:p>
                    <w:p w:rsidRPr="001E393E" w:rsidR="00BE25BB" w:rsidP="00CA6BFC" w:rsidRDefault="00CA6BFC" w14:paraId="42529BE4" w14:textId="3ED81A6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1E3B53" w:themeColor="accent5" w:themeShade="80"/>
                          <w:sz w:val="24"/>
                          <w:szCs w:val="32"/>
                        </w:rPr>
                      </w:pPr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 xml:space="preserve">I </w:t>
                      </w:r>
                      <w:proofErr w:type="spellStart"/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>prioritise</w:t>
                      </w:r>
                      <w:proofErr w:type="spellEnd"/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 xml:space="preserve"> people and demonstrate a collectivist mindset.</w:t>
                      </w:r>
                    </w:p>
                    <w:p w:rsidRPr="001E393E" w:rsidR="00CA6BFC" w:rsidP="00CA6BFC" w:rsidRDefault="00CA6BFC" w14:paraId="7A7CEA0D" w14:textId="08D6E28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1E3B53" w:themeColor="accent5" w:themeShade="80"/>
                          <w:sz w:val="24"/>
                          <w:szCs w:val="32"/>
                        </w:rPr>
                      </w:pPr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 xml:space="preserve">I </w:t>
                      </w:r>
                      <w:r w:rsid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 xml:space="preserve">can </w:t>
                      </w:r>
                      <w:r w:rsidRPr="001E393E">
                        <w:rPr>
                          <w:color w:val="1E3B53" w:themeColor="accent5" w:themeShade="80"/>
                          <w:sz w:val="24"/>
                          <w:szCs w:val="32"/>
                        </w:rPr>
                        <w:t>display courage and will not shy away from tricky situations.</w:t>
                      </w:r>
                    </w:p>
                    <w:p w:rsidR="00CA6BFC" w:rsidRDefault="00CA6BFC" w14:paraId="2EDD931E" w14:textId="77777777"/>
                  </w:txbxContent>
                </v:textbox>
                <w10:wrap anchorx="page"/>
              </v:oval>
            </w:pict>
          </mc:Fallback>
        </mc:AlternateContent>
      </w:r>
    </w:p>
    <w:p w:rsidRPr="00CA6BFC" w:rsidR="00CA6BFC" w:rsidP="00CA6BFC" w:rsidRDefault="00CA6BFC" w14:paraId="4CA51CD1" w14:textId="6A37B2FC">
      <w:pPr>
        <w:tabs>
          <w:tab w:val="left" w:pos="9285"/>
        </w:tabs>
        <w:rPr>
          <w:lang w:val="en-GB"/>
        </w:rPr>
      </w:pPr>
    </w:p>
    <w:sectPr w:rsidRPr="00CA6BFC" w:rsidR="00CA6BFC" w:rsidSect="0018442E">
      <w:headerReference w:type="default" r:id="rId1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625BF" w14:textId="77777777" w:rsidR="00896B28" w:rsidRDefault="00896B28" w:rsidP="00590471">
      <w:r>
        <w:separator/>
      </w:r>
    </w:p>
  </w:endnote>
  <w:endnote w:type="continuationSeparator" w:id="0">
    <w:p w14:paraId="2F9783B5" w14:textId="77777777" w:rsidR="00896B28" w:rsidRDefault="00896B2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AB567" w14:textId="77777777" w:rsidR="00896B28" w:rsidRDefault="00896B28" w:rsidP="00590471">
      <w:r>
        <w:separator/>
      </w:r>
    </w:p>
  </w:footnote>
  <w:footnote w:type="continuationSeparator" w:id="0">
    <w:p w14:paraId="32A7E7B0" w14:textId="77777777" w:rsidR="00896B28" w:rsidRDefault="00896B2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5EF29" w14:textId="77777777" w:rsidR="00590471" w:rsidRPr="00E572CC" w:rsidRDefault="00310F17" w:rsidP="00060042">
    <w:pPr>
      <w:pStyle w:val="BodyText"/>
      <w:rPr>
        <w:lang w:val="en-GB"/>
      </w:rPr>
    </w:pPr>
    <w:r w:rsidRPr="00E572CC">
      <w:rPr>
        <w:noProof/>
        <w:lang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B94C93" wp14:editId="7ED24D0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txbx>
                          <w:txbxContent>
                            <w:p w14:paraId="18A14B4B" w14:textId="4945A505" w:rsidR="00CA6BFC" w:rsidRPr="00CA6BFC" w:rsidRDefault="00CA6BFC" w:rsidP="00CA6BFC">
                              <w:pPr>
                                <w:jc w:val="center"/>
                                <w:rPr>
                                  <w:color w:val="1E3B53" w:themeColor="accent5" w:themeShade="80"/>
                                </w:rPr>
                              </w:pPr>
                              <w:r w:rsidRPr="00CA6BFC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Email:</w:t>
                              </w:r>
                              <w:r w:rsidRPr="00CA6BFC">
                                <w:rPr>
                                  <w:color w:val="1E3B53" w:themeColor="accent5" w:themeShade="80"/>
                                </w:rPr>
                                <w:t xml:space="preserve"> holly.robertson@suffolk.gov.uk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94C93" id="Group 26" o:spid="_x0000_s1030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tWa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EEx3J+aDbq7&#10;cMQaW31PQZuCM2rmsFHodMj1FrZGB/p80SPBrMNB4SrTgcPYagaghol70B7xKNrAlPM8XxtTqvRF&#10;kEPx/KCuBG/Uo8rKQHkEVw+Jg+JyQyKvGVczANWCaDwg1sYWN82913DUqEAp902zeGOr2QZX1D10&#10;HKSjOCkqijiwBx/Z7OXVgCbgY+qr0AShNvMXmS5GMHIoT/omlmU288A49lQwe3WjvDilZev5oTIw&#10;KjO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YS7lYVPLrH6h&#10;LWDFw1qheOFMG5bz7zUoyoErjRQfaGzdLibfbFFUSL+a4kvU1Gtb9LWGRcW4GpVOmBeRy/wYzShd&#10;B1V+8aK4D6Xn3fleHvUnoW90rWZczRvEAXEejK1mAK4OqksYa7xmnrcvNM/GVjOATYvlTaNt4Sqr&#10;/TXqz9Q6NUt+QKxBV0OF+G79QsQ2ysUeEK/L1JI2czjqT1ojmQARf3X9QGT3VHs0a2PUnwQq1fE1&#10;IFow0YTd8OGoPwlvKrd3QKiB6IJl9teoP9knptAIPn/PIY0CVfO4x6g/31StUOuw3Q3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oBSKSxPCDwNFIkmx/KAUhENTCQqx/IwOZYHlIpoYCJROZaHybE8lGMJ&#10;gdULyrE8TI7lAaVS28DkWB7KsYTAq4Ii0eRYHsqxhMDTQJFociwP5VhC4GmgSDQ5lodyLCGwNFCO&#10;5WFyLA/lWELgaaBINDmWh3IsIfA0UCSaHMtDOZYQeBooEk2O5aEcSwg8DRSJJsfyUI4lBI4GT+VY&#10;QuBlIBzL0+RYnsqxhMDTQGbnp8mxPJVjCYGngczOT5NjeSrHEgJPA/ETnybH8lSOJQSeBuI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">
              <v:group id="Group 14" o:spid="_x0000_s1031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32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3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4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5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6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3918;top:8849;width:16843;height:15090;rotation:180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stroke joinstyle="miter"/>
                  <v:formulas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  <v:textbox>
                    <w:txbxContent>
                      <w:p w14:paraId="18A14B4B" w14:textId="4945A505" w:rsidR="00CA6BFC" w:rsidRPr="00CA6BFC" w:rsidRDefault="00CA6BFC" w:rsidP="00CA6BFC">
                        <w:pPr>
                          <w:jc w:val="center"/>
                          <w:rPr>
                            <w:color w:val="1E3B53" w:themeColor="accent5" w:themeShade="80"/>
                          </w:rPr>
                        </w:pPr>
                        <w:r w:rsidRPr="00CA6BFC">
                          <w:rPr>
                            <w:b/>
                            <w:bCs/>
                            <w:color w:val="1E3B53" w:themeColor="accent5" w:themeShade="80"/>
                          </w:rPr>
                          <w:t>Email:</w:t>
                        </w:r>
                        <w:r w:rsidRPr="00CA6BFC">
                          <w:rPr>
                            <w:color w:val="1E3B53" w:themeColor="accent5" w:themeShade="80"/>
                          </w:rPr>
                          <w:t xml:space="preserve"> holly.robertson@suffolk.gov.uk</w:t>
                        </w:r>
                      </w:p>
                    </w:txbxContent>
                  </v:textbox>
                </v:shape>
                <v:shape id="Freeform: Shape 10" o:spid="_x0000_s1038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9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40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41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E572C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74E9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AC19F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52A4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84BF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E861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ECB9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EA19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7AE4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68C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756B71"/>
    <w:multiLevelType w:val="hybridMultilevel"/>
    <w:tmpl w:val="4A70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792"/>
    <w:multiLevelType w:val="hybridMultilevel"/>
    <w:tmpl w:val="45067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07539"/>
    <w:multiLevelType w:val="hybridMultilevel"/>
    <w:tmpl w:val="A822C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06B21"/>
    <w:multiLevelType w:val="hybridMultilevel"/>
    <w:tmpl w:val="28A8F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472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0B4BD7"/>
    <w:multiLevelType w:val="hybridMultilevel"/>
    <w:tmpl w:val="88E2B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91D0F"/>
    <w:multiLevelType w:val="hybridMultilevel"/>
    <w:tmpl w:val="14E02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165A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F877C5F"/>
    <w:multiLevelType w:val="hybridMultilevel"/>
    <w:tmpl w:val="AEB85ADA"/>
    <w:lvl w:ilvl="0" w:tplc="7A2E9F1E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733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B217A8F"/>
    <w:multiLevelType w:val="hybridMultilevel"/>
    <w:tmpl w:val="396C6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740142">
    <w:abstractNumId w:val="10"/>
  </w:num>
  <w:num w:numId="2" w16cid:durableId="2055348725">
    <w:abstractNumId w:val="14"/>
  </w:num>
  <w:num w:numId="3" w16cid:durableId="1265193274">
    <w:abstractNumId w:val="9"/>
  </w:num>
  <w:num w:numId="4" w16cid:durableId="611666234">
    <w:abstractNumId w:val="16"/>
  </w:num>
  <w:num w:numId="5" w16cid:durableId="331372061">
    <w:abstractNumId w:val="21"/>
  </w:num>
  <w:num w:numId="6" w16cid:durableId="1183203097">
    <w:abstractNumId w:val="8"/>
  </w:num>
  <w:num w:numId="7" w16cid:durableId="177620925">
    <w:abstractNumId w:val="3"/>
  </w:num>
  <w:num w:numId="8" w16cid:durableId="1078088548">
    <w:abstractNumId w:val="2"/>
  </w:num>
  <w:num w:numId="9" w16cid:durableId="1567380288">
    <w:abstractNumId w:val="1"/>
  </w:num>
  <w:num w:numId="10" w16cid:durableId="902107274">
    <w:abstractNumId w:val="0"/>
  </w:num>
  <w:num w:numId="11" w16cid:durableId="1024093571">
    <w:abstractNumId w:val="7"/>
  </w:num>
  <w:num w:numId="12" w16cid:durableId="1644967274">
    <w:abstractNumId w:val="6"/>
  </w:num>
  <w:num w:numId="13" w16cid:durableId="480122226">
    <w:abstractNumId w:val="5"/>
  </w:num>
  <w:num w:numId="14" w16cid:durableId="897594507">
    <w:abstractNumId w:val="4"/>
  </w:num>
  <w:num w:numId="15" w16cid:durableId="1835872681">
    <w:abstractNumId w:val="19"/>
  </w:num>
  <w:num w:numId="16" w16cid:durableId="1173256877">
    <w:abstractNumId w:val="13"/>
  </w:num>
  <w:num w:numId="17" w16cid:durableId="651906778">
    <w:abstractNumId w:val="18"/>
  </w:num>
  <w:num w:numId="18" w16cid:durableId="51781639">
    <w:abstractNumId w:val="18"/>
  </w:num>
  <w:num w:numId="19" w16cid:durableId="1143229955">
    <w:abstractNumId w:val="13"/>
  </w:num>
  <w:num w:numId="20" w16cid:durableId="152991823">
    <w:abstractNumId w:val="20"/>
  </w:num>
  <w:num w:numId="21" w16cid:durableId="2144999957">
    <w:abstractNumId w:val="20"/>
  </w:num>
  <w:num w:numId="22" w16cid:durableId="576210318">
    <w:abstractNumId w:val="22"/>
  </w:num>
  <w:num w:numId="23" w16cid:durableId="1022126771">
    <w:abstractNumId w:val="15"/>
  </w:num>
  <w:num w:numId="24" w16cid:durableId="1831679279">
    <w:abstractNumId w:val="12"/>
  </w:num>
  <w:num w:numId="25" w16cid:durableId="1170677189">
    <w:abstractNumId w:val="17"/>
  </w:num>
  <w:num w:numId="26" w16cid:durableId="6963883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29"/>
    <w:rsid w:val="00060042"/>
    <w:rsid w:val="0008685D"/>
    <w:rsid w:val="00090860"/>
    <w:rsid w:val="00112FD7"/>
    <w:rsid w:val="00150ABD"/>
    <w:rsid w:val="0018442E"/>
    <w:rsid w:val="001946FC"/>
    <w:rsid w:val="001E393E"/>
    <w:rsid w:val="00222466"/>
    <w:rsid w:val="00247254"/>
    <w:rsid w:val="0024753C"/>
    <w:rsid w:val="00276026"/>
    <w:rsid w:val="002B4549"/>
    <w:rsid w:val="002B513E"/>
    <w:rsid w:val="00302E53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57529"/>
    <w:rsid w:val="006A08E8"/>
    <w:rsid w:val="006D79A8"/>
    <w:rsid w:val="0072353B"/>
    <w:rsid w:val="007575B6"/>
    <w:rsid w:val="00763C24"/>
    <w:rsid w:val="007B3C81"/>
    <w:rsid w:val="007D67CA"/>
    <w:rsid w:val="007E668F"/>
    <w:rsid w:val="007F5B63"/>
    <w:rsid w:val="00803A0A"/>
    <w:rsid w:val="00846CB9"/>
    <w:rsid w:val="008566AA"/>
    <w:rsid w:val="00896B28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B22DB"/>
    <w:rsid w:val="00BC22C7"/>
    <w:rsid w:val="00BD195A"/>
    <w:rsid w:val="00BE25BB"/>
    <w:rsid w:val="00C07240"/>
    <w:rsid w:val="00C14078"/>
    <w:rsid w:val="00CA6BFC"/>
    <w:rsid w:val="00CE1E3D"/>
    <w:rsid w:val="00D053FA"/>
    <w:rsid w:val="00D50F0A"/>
    <w:rsid w:val="00DC3F0A"/>
    <w:rsid w:val="00DE1FBD"/>
    <w:rsid w:val="00E26AED"/>
    <w:rsid w:val="00E572CC"/>
    <w:rsid w:val="00E73AB8"/>
    <w:rsid w:val="00E90A60"/>
    <w:rsid w:val="00ED47F7"/>
    <w:rsid w:val="00EE7E09"/>
    <w:rsid w:val="00F0223C"/>
    <w:rsid w:val="00F3235D"/>
    <w:rsid w:val="00F32393"/>
    <w:rsid w:val="00F3752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9717C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2C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E572C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2C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2C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2C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2C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2C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2C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2C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E572C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572CC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72C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E572C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E572CC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2C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2C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57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E572C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E572C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E572C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E572C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E572CC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E572CC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E572CC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E572CC"/>
    <w:rPr>
      <w:rFonts w:ascii="Calibri" w:hAnsi="Calibri" w:cs="Calibri"/>
    </w:rPr>
  </w:style>
  <w:style w:type="paragraph" w:styleId="NoSpacing">
    <w:name w:val="No Spacing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E572C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E572C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E572CC"/>
    <w:pPr>
      <w:numPr>
        <w:numId w:val="3"/>
      </w:numPr>
      <w:contextualSpacing/>
    </w:pPr>
  </w:style>
  <w:style w:type="paragraph" w:customStyle="1" w:styleId="Schoolname">
    <w:name w:val="School name"/>
    <w:basedOn w:val="Normal"/>
    <w:uiPriority w:val="1"/>
    <w:rsid w:val="00E572CC"/>
    <w:rPr>
      <w:b/>
    </w:rPr>
  </w:style>
  <w:style w:type="character" w:customStyle="1" w:styleId="Mention1">
    <w:name w:val="Mention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572CC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572CC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72C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572CC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572CC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2C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572C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572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572C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572C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572C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572C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572C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572C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572C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2C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E572CC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572CC"/>
  </w:style>
  <w:style w:type="character" w:styleId="BookTitle">
    <w:name w:val="Book Title"/>
    <w:basedOn w:val="DefaultParagraphFont"/>
    <w:uiPriority w:val="33"/>
    <w:semiHidden/>
    <w:rsid w:val="00E572C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57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572C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572C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572C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572C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572C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572CC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572C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572C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572C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572C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572C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572C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572C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572C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572C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572CC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572CC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572C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572CC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572CC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E572C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72CC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572CC"/>
  </w:style>
  <w:style w:type="paragraph" w:styleId="MacroText">
    <w:name w:val="macro"/>
    <w:link w:val="MacroTextChar"/>
    <w:uiPriority w:val="99"/>
    <w:semiHidden/>
    <w:unhideWhenUsed/>
    <w:rsid w:val="00E572C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572CC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72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572CC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572C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E572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E572CC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572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2CC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72CC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E572C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572C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2C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2C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2C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2C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2C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572CC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572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572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572C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572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572C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E572C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E572C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572CC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E572CC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572CC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E572CC"/>
    <w:rPr>
      <w:rFonts w:ascii="Calibri" w:hAnsi="Calibri" w:cs="Calibri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2CC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2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2C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72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2C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2C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2C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2CC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572C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572C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572C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572CC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572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572C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572CC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572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572C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572CC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572C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572CC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572C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572CC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572C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72C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72C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72C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72C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72C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72C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72C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72C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572CC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72C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72CC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572C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572CC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572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2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2CC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2C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572CC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2CC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7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AppData\Local\Microsoft\Office\16.0\DTS\en-GB%7b9263CE9B-94E2-47A9-A9B7-138AF0BC9048%7d\%7b4CC292DA-FE71-481B-90A4-50E25A5802B1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{4CC292DA-FE71-481B-90A4-50E25A5802B1}tf78128832_win32</Template>
  <TotalTime>0</TotalTime>
  <Pages>1</Pages>
  <Words>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holly-robertson-one-page-profile</dc:title>
  <dc:subject>
  </dc:subject>
  <dc:creator>
  </dc:creator>
  <cp:keywords>
  </cp:keywords>
  <dc:description>
  </dc:description>
  <cp:lastModifiedBy>Jasper Bailey</cp:lastModifiedBy>
  <cp:revision>1</cp:revision>
  <dcterms:created xsi:type="dcterms:W3CDTF">2023-12-04T07:17:00Z</dcterms:created>
  <dcterms:modified xsi:type="dcterms:W3CDTF">2025-01-07T15:02:14Z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